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0C2AAC" w:rsidRDefault="00D239AD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D239AD" w:rsidRPr="00394708" w:rsidRDefault="00D239AD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="Cordia New" w:hAnsi="Cordia New"/>
          <w:sz w:val="32"/>
          <w:szCs w:val="32"/>
          <w:cs/>
          <w:lang w:bidi="th-TH"/>
        </w:rPr>
        <w:t>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F1340A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D239AD" w:rsidRPr="00045650" w:rsidRDefault="00C3045F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="00C81DB8"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F1340A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" strokeweight="1pt">
                <v:stroke joinstyle="miter"/>
              </v:line>
            </w:pict>
          </mc:Fallback>
        </mc:AlternateConten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F1340A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D770D7" w:rsidTr="00D770D7">
        <w:tc>
          <w:tcPr>
            <w:tcW w:w="675" w:type="dxa"/>
          </w:tcPr>
          <w:p w:rsidR="00394708" w:rsidRPr="00D770D7" w:rsidRDefault="00394708" w:rsidP="00D770D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770D7" w:rsidRDefault="00394708" w:rsidP="00D770D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พระราชบัญญัติภาษีโรงเรือนและที่ดินพ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 2475</w:t>
            </w:r>
          </w:p>
          <w:p w:rsidR="00394708" w:rsidRPr="00D770D7" w:rsidRDefault="00394708" w:rsidP="00D770D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="Cordia New" w:hAnsi="Cordia New"/>
          <w:noProof/>
          <w:sz w:val="32"/>
          <w:szCs w:val="32"/>
        </w:rPr>
        <w:t>-</w:t>
      </w:r>
      <w:r w:rsidR="00C77AEA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="Cordia New" w:hAnsi="Cordia New"/>
          <w:sz w:val="32"/>
          <w:szCs w:val="32"/>
          <w:cs/>
          <w:lang w:bidi="th-TH"/>
        </w:rPr>
        <w:tab/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="Cordia New" w:hAnsi="Cordia New"/>
          <w:noProof/>
          <w:sz w:val="32"/>
          <w:szCs w:val="32"/>
        </w:rPr>
        <w:t>[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="Cordia New" w:hAnsi="Cordia New"/>
          <w:noProof/>
          <w:sz w:val="32"/>
          <w:szCs w:val="32"/>
        </w:rPr>
        <w:t xml:space="preserve">] 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การรับชำระภาษีโรงเรือนและที่ดิน </w:t>
      </w:r>
      <w:r w:rsidR="00094F82" w:rsidRPr="000C2AAC">
        <w:rPr>
          <w:rFonts w:ascii="Cordia New" w:hAnsi="Cordia New"/>
          <w:noProof/>
          <w:sz w:val="32"/>
          <w:szCs w:val="32"/>
        </w:rPr>
        <w:t>25/05/2558 16:24</w:t>
      </w:r>
      <w:r w:rsidR="00094F82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D770D7" w:rsidTr="00D770D7">
        <w:tc>
          <w:tcPr>
            <w:tcW w:w="675" w:type="dxa"/>
          </w:tcPr>
          <w:p w:rsidR="00094F82" w:rsidRPr="00D770D7" w:rsidRDefault="00094F82" w:rsidP="00D770D7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5223AF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1340A" w:rsidRDefault="00094F82" w:rsidP="00D770D7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องค์การบริการส่วนตำบล</w:t>
            </w:r>
            <w:r w:rsidR="00F1340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  <w:p w:rsidR="00094F82" w:rsidRPr="00D770D7" w:rsidRDefault="00A13B6C" w:rsidP="00D770D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</w:p>
          <w:p w:rsidR="00313D38" w:rsidRPr="00D770D7" w:rsidRDefault="00A13B6C" w:rsidP="00D770D7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770D7">
              <w:rPr>
                <w:rFonts w:ascii="Cordia New" w:hAnsi="Cordia New"/>
                <w:iCs/>
                <w:noProof/>
                <w:sz w:val="32"/>
                <w:szCs w:val="32"/>
              </w:rPr>
              <w:t>(-)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พระราชบัญญัติภาษีโรงเรือนและที่ดินพ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2475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และที่ดินที่ใช้ต่อเนื่องกับโรงเรือนหรือสิ่งปลูกสร้างอย่างอื่นนั้นโดยมีหลักเกณฑ์วิธีการและเงื่อนไขดังนี้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เมืองพัทยา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ประชาสัมพันธ์ขั้นตอนและ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วิธีการชำระภาษี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แจ้งให้เจ้าของทรัพย์สินทราบเพื่อยื่นแบบแสดงรายการทรัพย์สิน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.2)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เจ้าของทรัพย์สินยื่นแบบแสดงรายการทรัพย์สิน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 xml:space="preserve">.2)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ภายในเดือนกุมภาพันธ์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.8)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>5.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เจ้าของทรัพย์สินชำระภาษีทันทีหรือชำระภาษีภายในกำหนดเวลา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6.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เจ้าของทรัพย์สินดำเนินการชำระภาษีภายใน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นับแต่ได้รับแจ้งการประเมินกรณีที่เจ้าของทรัพย์สินชำระภาษีเกินเวลาที่กำหนดจะต้องชำระเงินเพิ่มตามอัตราที่กฎหมายกำหนด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7.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เจ้าของทรัพย์สิน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15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วันนับแต่ได้รับแจ้งการประเมินโดยผู้บริหารท้องถิ่นชี้ขาดและแจ้งเจ้าของทรัพย์สินทราบภายใน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วันนับจากวันที่เจ้าของทรัพย์สินยื่นอุทธรณ์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ด</w:t>
      </w:r>
      <w:r w:rsidRPr="000C2AAC">
        <w:rPr>
          <w:rFonts w:ascii="Cordia New" w:hAnsi="Cordia New"/>
          <w:noProof/>
          <w:sz w:val="32"/>
          <w:szCs w:val="32"/>
        </w:rPr>
        <w:t>.9)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8.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9.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10.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>11.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D770D7" w:rsidTr="00D770D7">
        <w:trPr>
          <w:tblHeader/>
        </w:trPr>
        <w:tc>
          <w:tcPr>
            <w:tcW w:w="675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D770D7" w:rsidTr="00D770D7">
        <w:tc>
          <w:tcPr>
            <w:tcW w:w="675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770D7" w:rsidRDefault="009B68CC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.2)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770D7" w:rsidRDefault="00313D38" w:rsidP="00F1340A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: 1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วันนับแต่ผู้รับบริการมายื่นคำขอ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หน่วยงานผู้รับผิดชอบคือบริหารส่วนตำบล</w:t>
            </w:r>
            <w:r w:rsidR="00F1340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</w:tc>
      </w:tr>
      <w:tr w:rsidR="00313D38" w:rsidRPr="00D770D7" w:rsidTr="00D770D7">
        <w:tc>
          <w:tcPr>
            <w:tcW w:w="675" w:type="dxa"/>
            <w:vAlign w:val="center"/>
          </w:tcPr>
          <w:p w:rsidR="00313D38" w:rsidRPr="00D770D7" w:rsidRDefault="00313D38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770D7" w:rsidRDefault="009B68CC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.2)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770D7" w:rsidRDefault="00313D38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วันนับจากวันที่ยื่นแบบแสดงรายการทรัพย์สิน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.2) 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br/>
            </w:r>
            <w:r w:rsidR="00F1340A" w:rsidRPr="00D770D7">
              <w:rPr>
                <w:rFonts w:ascii="Cordia New" w:hAnsi="Cordia New"/>
                <w:noProof/>
                <w:sz w:val="32"/>
                <w:szCs w:val="32"/>
              </w:rPr>
              <w:t xml:space="preserve">2. </w:t>
            </w:r>
            <w:r w:rsidR="00F1340A"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หน่วยงานผู้รับผิดชอบคือบริหารส่วนตำบล</w:t>
            </w:r>
            <w:r w:rsidR="00F1340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="Cordia New" w:hAnsi="Cordia New"/>
          <w:noProof/>
          <w:sz w:val="32"/>
          <w:szCs w:val="32"/>
        </w:rPr>
        <w:t xml:space="preserve">31 </w:t>
      </w:r>
      <w:r w:rsidR="009B68CC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.1)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D770D7" w:rsidTr="00D770D7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D770D7" w:rsidRDefault="00452B6B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D770D7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D770D7" w:rsidRDefault="003C25A4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แสดงกรรมสิทธิ์โรงเรือนและที่ดินพร้อมสำเนาเช่นโฉนดที่ดินใบอนุญาตปลูกสร้างหนังสือสัญญาซื้อขายหรือให้โรงเรือนฯ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พร้อมสำเนาเช่นใบทะเบียนการค้าทะเบียนพาณิชย์ทะเบียนภาษีมูลค่าเพิ่มหรือใบอนุญาตประกอบกิจการค้าของฝ่ายสิ่งแวดล้อม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สัญญาเช่าอาคาร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หนังสือรับรองนิติบุคคลและงบแสดงฐานะการเงิน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770D7" w:rsidTr="00D770D7">
        <w:trPr>
          <w:jc w:val="center"/>
        </w:trPr>
        <w:tc>
          <w:tcPr>
            <w:tcW w:w="675" w:type="dxa"/>
            <w:vAlign w:val="center"/>
          </w:tcPr>
          <w:p w:rsidR="00452B6B" w:rsidRPr="00D770D7" w:rsidRDefault="00AC4ACB" w:rsidP="00D770D7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D770D7" w:rsidRDefault="00AC4ACB" w:rsidP="00D770D7">
            <w:pPr>
              <w:spacing w:after="0" w:line="240" w:lineRule="auto"/>
              <w:rPr>
                <w:rFonts w:ascii="Cordia New" w:hAnsi="Cordia New"/>
              </w:rPr>
            </w:pPr>
            <w:r w:rsidRPr="00D770D7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.2)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D770D7" w:rsidTr="00D770D7">
        <w:trPr>
          <w:tblHeader/>
        </w:trPr>
        <w:tc>
          <w:tcPr>
            <w:tcW w:w="675" w:type="dxa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D770D7" w:rsidRDefault="004E651F" w:rsidP="00D770D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Pr="00D770D7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D770D7" w:rsidRDefault="00422EAB" w:rsidP="00D770D7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D770D7" w:rsidTr="00D770D7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D770D7" w:rsidRDefault="004C3BDE" w:rsidP="00D770D7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770D7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 w:rsidRPr="00D770D7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D770D7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D770D7" w:rsidTr="00D770D7">
        <w:trPr>
          <w:trHeight w:val="567"/>
        </w:trPr>
        <w:tc>
          <w:tcPr>
            <w:tcW w:w="10314" w:type="dxa"/>
            <w:vAlign w:val="center"/>
          </w:tcPr>
          <w:p w:rsidR="00F62F55" w:rsidRPr="00D770D7" w:rsidRDefault="00F62F55" w:rsidP="00D770D7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D770D7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D770D7" w:rsidTr="00D770D7">
        <w:tc>
          <w:tcPr>
            <w:tcW w:w="534" w:type="dxa"/>
          </w:tcPr>
          <w:p w:rsidR="00EA6950" w:rsidRPr="00D770D7" w:rsidRDefault="00EA6950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1340A" w:rsidRDefault="00EA6950" w:rsidP="00D770D7">
            <w:pPr>
              <w:spacing w:after="0" w:line="240" w:lineRule="auto"/>
              <w:rPr>
                <w:rFonts w:ascii="Cordia New" w:hAnsi="Cordia New"/>
                <w:noProof/>
                <w:sz w:val="32"/>
                <w:szCs w:val="32"/>
                <w:lang w:bidi="th-TH"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F1340A">
              <w:rPr>
                <w:rFonts w:ascii="Cordia New" w:hAnsi="Cordia New"/>
                <w:noProof/>
                <w:sz w:val="32"/>
                <w:szCs w:val="32"/>
                <w:lang w:bidi="th-TH"/>
              </w:rPr>
              <w:t xml:space="preserve"> v[9.</w:t>
            </w:r>
            <w:r w:rsidR="00F1340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  <w:p w:rsidR="00EA6950" w:rsidRPr="00D770D7" w:rsidRDefault="00EA6950" w:rsidP="00F1340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เหมายเลขโทรศัพท์ </w:t>
            </w:r>
            <w:r w:rsidR="00F1340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0-7576-7463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 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ระบุช่องทางอื่นๆถ้ามี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770D7">
              <w:rPr>
                <w:rFonts w:ascii="Cordia New" w:hAnsi="Cordia New"/>
                <w:sz w:val="32"/>
                <w:szCs w:val="32"/>
              </w:rPr>
              <w:br/>
            </w:r>
            <w:r w:rsidRPr="00D770D7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D770D7" w:rsidTr="00D770D7">
        <w:tc>
          <w:tcPr>
            <w:tcW w:w="675" w:type="dxa"/>
          </w:tcPr>
          <w:p w:rsidR="00F064C0" w:rsidRPr="00D770D7" w:rsidRDefault="00F064C0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C1539D" w:rsidRPr="00D770D7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D770D7" w:rsidRDefault="00F064C0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1.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แบบแจ้งรายการเพื่อเสียภาษีโรงเรือนและที่ดิน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 xml:space="preserve">. 2) 2. 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แบบคำร้องขอให้พิจารณาการประเมินภาษีโรงเรือนและที่ดิน 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ด</w:t>
            </w:r>
            <w:r w:rsidRPr="00D770D7">
              <w:rPr>
                <w:rFonts w:ascii="Cordia New" w:hAnsi="Cordia New"/>
                <w:noProof/>
                <w:sz w:val="32"/>
                <w:szCs w:val="32"/>
              </w:rPr>
              <w:t>. 9)</w:t>
            </w:r>
            <w:r w:rsidRPr="00D770D7">
              <w:rPr>
                <w:rFonts w:ascii="Cordia New" w:hAnsi="Cordia New"/>
                <w:sz w:val="32"/>
                <w:szCs w:val="32"/>
              </w:rPr>
              <w:br/>
            </w:r>
            <w:r w:rsidRPr="00D770D7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D770D7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D770D7" w:rsidTr="00D770D7">
        <w:tc>
          <w:tcPr>
            <w:tcW w:w="1418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64558D" w:rsidRPr="00D770D7" w:rsidTr="00D770D7">
        <w:tc>
          <w:tcPr>
            <w:tcW w:w="1418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64558D" w:rsidRPr="00D770D7" w:rsidTr="00D770D7">
        <w:tc>
          <w:tcPr>
            <w:tcW w:w="1418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D770D7" w:rsidRDefault="00F1340A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  <w:tr w:rsidR="0064558D" w:rsidRPr="00D770D7" w:rsidTr="00D770D7">
        <w:tc>
          <w:tcPr>
            <w:tcW w:w="1418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D770D7" w:rsidRDefault="00F1340A" w:rsidP="00D770D7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นายประสาสน์ ศรีเจริญ</w:t>
            </w:r>
          </w:p>
        </w:tc>
      </w:tr>
      <w:tr w:rsidR="0064558D" w:rsidRPr="00D770D7" w:rsidTr="00D770D7">
        <w:tc>
          <w:tcPr>
            <w:tcW w:w="1418" w:type="dxa"/>
          </w:tcPr>
          <w:p w:rsidR="0064558D" w:rsidRPr="00D770D7" w:rsidRDefault="0064558D" w:rsidP="00D770D7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770D7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D770D7" w:rsidRDefault="00F1340A" w:rsidP="00D770D7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  <w:bookmarkStart w:id="0" w:name="_GoBack"/>
      <w:bookmarkEnd w:id="0"/>
    </w:p>
    <w:p w:rsidR="003F4A0D" w:rsidRPr="000C2AAC" w:rsidRDefault="003F4A0D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BB0" w:rsidRDefault="00EE5BB0" w:rsidP="00C81DB8">
      <w:pPr>
        <w:spacing w:after="0" w:line="240" w:lineRule="auto"/>
      </w:pPr>
      <w:r>
        <w:separator/>
      </w:r>
    </w:p>
  </w:endnote>
  <w:endnote w:type="continuationSeparator" w:id="0">
    <w:p w:rsidR="00EE5BB0" w:rsidRDefault="00EE5BB0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BB0" w:rsidRDefault="00EE5BB0" w:rsidP="00C81DB8">
      <w:pPr>
        <w:spacing w:after="0" w:line="240" w:lineRule="auto"/>
      </w:pPr>
      <w:r>
        <w:separator/>
      </w:r>
    </w:p>
  </w:footnote>
  <w:footnote w:type="continuationSeparator" w:id="0">
    <w:p w:rsidR="00EE5BB0" w:rsidRDefault="00EE5BB0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B8" w:rsidRDefault="00411E9D" w:rsidP="00C81DB8">
    <w:pPr>
      <w:pStyle w:val="ae"/>
      <w:jc w:val="right"/>
    </w:pPr>
    <w:r>
      <w:fldChar w:fldCharType="begin"/>
    </w:r>
    <w:r w:rsidR="00C81DB8">
      <w:instrText xml:space="preserve"> PAGE   \* MERGEFORMAT </w:instrText>
    </w:r>
    <w:r>
      <w:fldChar w:fldCharType="separate"/>
    </w:r>
    <w:r w:rsidR="00F1340A">
      <w:rPr>
        <w:noProof/>
      </w:rPr>
      <w:t>6</w:t>
    </w:r>
    <w:r>
      <w:rPr>
        <w:noProof/>
      </w:rPr>
      <w:fldChar w:fldCharType="end"/>
    </w:r>
    <w:r w:rsidR="00C81DB8">
      <w:rPr>
        <w:noProof/>
      </w:rPr>
      <w:t>/</w:t>
    </w:r>
    <w:r>
      <w:rPr>
        <w:noProof/>
      </w:rPr>
      <w:fldChar w:fldCharType="begin"/>
    </w:r>
    <w:r w:rsidR="00C81DB8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F1340A">
      <w:rPr>
        <w:noProof/>
      </w:rPr>
      <w:t>6</w:t>
    </w:r>
    <w:r>
      <w:rPr>
        <w:noProof/>
      </w:rPr>
      <w:fldChar w:fldCharType="end"/>
    </w:r>
  </w:p>
  <w:p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11E9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A3BBC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70D7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5BB0"/>
    <w:rsid w:val="00EF0DAF"/>
    <w:rsid w:val="00F028A3"/>
    <w:rsid w:val="00F064C0"/>
    <w:rsid w:val="00F1340A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1A602-4157-4CCD-BE7A-A29834F18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Manual310358V2_4.dotx</Template>
  <TotalTime>0</TotalTime>
  <Pages>6</Pages>
  <Words>783</Words>
  <Characters>4466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user</cp:lastModifiedBy>
  <cp:revision>2</cp:revision>
  <cp:lastPrinted>2015-03-02T01:12:00Z</cp:lastPrinted>
  <dcterms:created xsi:type="dcterms:W3CDTF">2015-07-21T08:52:00Z</dcterms:created>
  <dcterms:modified xsi:type="dcterms:W3CDTF">2015-07-21T08:52:00Z</dcterms:modified>
</cp:coreProperties>
</file>